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61C8" w14:textId="77777777" w:rsidR="005A537B" w:rsidRDefault="00000000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Alla PROVINCIA di VARESE</w:t>
      </w:r>
    </w:p>
    <w:p w14:paraId="13C32E5E" w14:textId="77777777" w:rsidR="005A537B" w:rsidRDefault="00000000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Piazza Libertà, 1</w:t>
      </w:r>
    </w:p>
    <w:p w14:paraId="41D6979A" w14:textId="77777777" w:rsidR="005A537B" w:rsidRDefault="00000000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21100 VARESE</w:t>
      </w:r>
    </w:p>
    <w:p w14:paraId="6082C569" w14:textId="77777777" w:rsidR="005A537B" w:rsidRDefault="005A537B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13DC3E84" w14:textId="77777777" w:rsidR="005A537B" w:rsidRDefault="005A537B">
      <w:pPr>
        <w:pStyle w:val="Standard"/>
        <w:keepNext/>
        <w:keepLines/>
        <w:ind w:left="6381" w:right="20"/>
        <w:rPr>
          <w:rFonts w:ascii="Calibri" w:hAnsi="Calibri" w:cs="Times New Roman"/>
          <w:sz w:val="22"/>
          <w:szCs w:val="22"/>
        </w:rPr>
      </w:pPr>
    </w:p>
    <w:p w14:paraId="0356FA9D" w14:textId="77777777" w:rsidR="005A537B" w:rsidRDefault="00000000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RICHIESTA DI ACCESSO DOCUMENTALE</w:t>
      </w:r>
    </w:p>
    <w:p w14:paraId="3AD91667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(L. n. 241/1990 e successive modifiche e integrazioni)</w:t>
      </w:r>
    </w:p>
    <w:p w14:paraId="353D3E31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987B04D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35832CED" w14:textId="77777777" w:rsidR="005A537B" w:rsidRDefault="00000000">
      <w:pPr>
        <w:pStyle w:val="Corpodeltesto3"/>
        <w:shd w:val="clear" w:color="auto" w:fill="auto"/>
        <w:spacing w:after="0" w:line="240" w:lineRule="auto"/>
        <w:ind w:left="20"/>
        <w:jc w:val="both"/>
      </w:pPr>
      <w:r>
        <w:rPr>
          <w:rFonts w:ascii="Calibri" w:hAnsi="Calibri"/>
          <w:sz w:val="24"/>
          <w:szCs w:val="24"/>
        </w:rPr>
        <w:t>Il/la sottoscritto/a cognome*________________________nome*___________________________</w:t>
      </w:r>
    </w:p>
    <w:p w14:paraId="045F475C" w14:textId="77777777" w:rsidR="005A537B" w:rsidRDefault="005A537B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56413DEE" w14:textId="77777777" w:rsidR="005A537B" w:rsidRDefault="00000000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nato/a*__________________________________</w:t>
      </w:r>
      <w:r>
        <w:rPr>
          <w:rFonts w:ascii="Calibri" w:hAnsi="Calibri"/>
          <w:sz w:val="24"/>
          <w:szCs w:val="24"/>
        </w:rPr>
        <w:tab/>
        <w:t>(prov.</w:t>
      </w:r>
      <w:proofErr w:type="gramStart"/>
      <w:r>
        <w:rPr>
          <w:rFonts w:ascii="Calibri" w:hAnsi="Calibri"/>
          <w:sz w:val="24"/>
          <w:szCs w:val="24"/>
        </w:rPr>
        <w:tab/>
        <w:t xml:space="preserve">)   </w:t>
      </w:r>
      <w:proofErr w:type="gramEnd"/>
      <w:r>
        <w:rPr>
          <w:rFonts w:ascii="Calibri" w:hAnsi="Calibri"/>
          <w:sz w:val="24"/>
          <w:szCs w:val="24"/>
        </w:rPr>
        <w:t>il___________________________</w:t>
      </w:r>
      <w:r>
        <w:rPr>
          <w:rFonts w:ascii="Calibri" w:hAnsi="Calibri"/>
          <w:sz w:val="24"/>
          <w:szCs w:val="24"/>
        </w:rPr>
        <w:tab/>
      </w:r>
    </w:p>
    <w:p w14:paraId="1FF1C56E" w14:textId="77777777" w:rsidR="005A537B" w:rsidRDefault="00000000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residente in*</w:t>
      </w:r>
      <w:r>
        <w:rPr>
          <w:rFonts w:ascii="Calibri" w:hAnsi="Calibri"/>
          <w:sz w:val="24"/>
          <w:szCs w:val="24"/>
        </w:rPr>
        <w:tab/>
        <w:t>_____________________________________________________ (prov. _____)</w:t>
      </w:r>
    </w:p>
    <w:p w14:paraId="192FCB01" w14:textId="77777777" w:rsidR="005A537B" w:rsidRDefault="005A537B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598BA820" w14:textId="77777777" w:rsidR="005A537B" w:rsidRDefault="00000000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via_____________________________</w:t>
      </w:r>
      <w:r>
        <w:rPr>
          <w:rFonts w:ascii="Calibri" w:hAnsi="Calibri"/>
          <w:sz w:val="24"/>
          <w:szCs w:val="24"/>
        </w:rPr>
        <w:tab/>
        <w:t>n.___________</w:t>
      </w:r>
      <w:r>
        <w:rPr>
          <w:rFonts w:ascii="Calibri" w:hAnsi="Calibri"/>
          <w:sz w:val="24"/>
          <w:szCs w:val="24"/>
        </w:rPr>
        <w:tab/>
      </w:r>
      <w:proofErr w:type="spellStart"/>
      <w:r>
        <w:rPr>
          <w:rFonts w:ascii="Calibri" w:hAnsi="Calibri"/>
          <w:sz w:val="24"/>
          <w:szCs w:val="24"/>
        </w:rPr>
        <w:t>cell</w:t>
      </w:r>
      <w:proofErr w:type="spellEnd"/>
      <w:r>
        <w:rPr>
          <w:rFonts w:ascii="Calibri" w:hAnsi="Calibri"/>
          <w:sz w:val="24"/>
          <w:szCs w:val="24"/>
        </w:rPr>
        <w:t>._______________________</w:t>
      </w:r>
    </w:p>
    <w:p w14:paraId="5DBDA765" w14:textId="77777777" w:rsidR="005A537B" w:rsidRDefault="005A537B">
      <w:pPr>
        <w:pStyle w:val="Corpodeltesto3"/>
        <w:shd w:val="clear" w:color="auto" w:fill="auto"/>
        <w:spacing w:after="0" w:line="240" w:lineRule="auto"/>
        <w:ind w:left="20"/>
        <w:jc w:val="both"/>
        <w:rPr>
          <w:rFonts w:ascii="Calibri" w:hAnsi="Calibri"/>
          <w:sz w:val="24"/>
          <w:szCs w:val="24"/>
        </w:rPr>
      </w:pPr>
    </w:p>
    <w:p w14:paraId="4FCBAA61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</w:pPr>
      <w:r>
        <w:rPr>
          <w:rFonts w:ascii="Calibri" w:hAnsi="Calibri"/>
          <w:sz w:val="24"/>
          <w:szCs w:val="24"/>
        </w:rPr>
        <w:t>tel.___________________   fax_____________________     e-mail/PEC ______________________</w:t>
      </w:r>
      <w:r>
        <w:rPr>
          <w:rFonts w:ascii="Calibri" w:hAnsi="Calibri"/>
          <w:sz w:val="22"/>
          <w:szCs w:val="22"/>
        </w:rPr>
        <w:tab/>
      </w:r>
    </w:p>
    <w:p w14:paraId="5354192A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Consapevole delle proprie responsabilità, ai sensi dell’art. 76 del decreto del Presidente della Repubblica 28</w:t>
      </w:r>
    </w:p>
    <w:p w14:paraId="5C563680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dicembre 2000, n. 445, in caso di falsità delle dichiarazioni (1)</w:t>
      </w:r>
    </w:p>
    <w:p w14:paraId="7275A8F5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26DFC4C1" w14:textId="77777777" w:rsidR="005A537B" w:rsidRDefault="00000000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CHIEDE</w:t>
      </w:r>
    </w:p>
    <w:p w14:paraId="718BDC6E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1D944A45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L’accesso ai seguenti documenti:</w:t>
      </w:r>
    </w:p>
    <w:p w14:paraId="5CF1F887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49D84D7A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0A211385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31F692C2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5B68F437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(Indicare per ciascun documento i dati identificativi quali la tipologia, la data, il numero d’ordine o di protocollo, l’oggetto)</w:t>
      </w:r>
    </w:p>
    <w:p w14:paraId="646DD6B8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64D32A88" w14:textId="77777777" w:rsidR="005A537B" w:rsidRDefault="00000000">
      <w:pPr>
        <w:widowControl/>
        <w:suppressAutoHyphens w:val="0"/>
        <w:autoSpaceDE w:val="0"/>
        <w:jc w:val="both"/>
        <w:textAlignment w:val="auto"/>
      </w:pPr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 xml:space="preserve">Nel rispetto di quanto previsto dal Capo V della legge 241 del 1990 e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>s.m.i.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>si</w:t>
      </w:r>
      <w:proofErr w:type="spellEnd"/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 xml:space="preserve"> rappresentano le seguenti motivazioni attestanti l’interesse diretto, concreto ed attuale del sottoscritto/a alla richiesta e, a supporto, si allega la seguente documentazione:</w:t>
      </w:r>
    </w:p>
    <w:p w14:paraId="14138D82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4D286F7F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</w:t>
      </w:r>
    </w:p>
    <w:p w14:paraId="234A289D" w14:textId="77777777" w:rsidR="005A537B" w:rsidRDefault="00000000">
      <w:pPr>
        <w:pStyle w:val="Corpodeltesto3"/>
        <w:numPr>
          <w:ilvl w:val="0"/>
          <w:numId w:val="5"/>
        </w:numPr>
        <w:shd w:val="clear" w:color="auto" w:fill="auto"/>
        <w:spacing w:after="0" w:line="240" w:lineRule="auto"/>
        <w:ind w:left="284" w:right="-82" w:hanging="284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</w:t>
      </w:r>
    </w:p>
    <w:p w14:paraId="6F04E1D4" w14:textId="77777777" w:rsidR="005A537B" w:rsidRDefault="00000000">
      <w:pPr>
        <w:pStyle w:val="Corpodeltesto3"/>
        <w:shd w:val="clear" w:color="auto" w:fill="auto"/>
        <w:spacing w:after="0" w:line="240" w:lineRule="auto"/>
        <w:ind w:left="284" w:right="-82"/>
      </w:pPr>
      <w:r>
        <w:rPr>
          <w:rFonts w:ascii="Calibri" w:hAnsi="Calibri"/>
          <w:sz w:val="22"/>
          <w:szCs w:val="22"/>
        </w:rPr>
        <w:t>______________________________________________________________________________________</w:t>
      </w:r>
    </w:p>
    <w:p w14:paraId="29587735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kern w:val="0"/>
          <w:sz w:val="20"/>
          <w:szCs w:val="20"/>
          <w:lang w:eastAsia="it-IT" w:bidi="ar-SA"/>
        </w:rPr>
      </w:pPr>
    </w:p>
    <w:p w14:paraId="41E1E307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kern w:val="0"/>
          <w:sz w:val="20"/>
          <w:szCs w:val="20"/>
          <w:lang w:eastAsia="it-IT" w:bidi="ar-SA"/>
        </w:rPr>
      </w:pPr>
    </w:p>
    <w:p w14:paraId="11CF54EB" w14:textId="77777777" w:rsidR="005A537B" w:rsidRDefault="00000000">
      <w:pPr>
        <w:widowControl/>
        <w:suppressAutoHyphens w:val="0"/>
        <w:autoSpaceDE w:val="0"/>
        <w:textAlignment w:val="auto"/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>il sottoscritto/a</w:t>
      </w:r>
    </w:p>
    <w:p w14:paraId="59F978E3" w14:textId="77777777" w:rsidR="005A537B" w:rsidRDefault="00000000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14:paraId="529F7B2C" w14:textId="77777777" w:rsidR="005A537B" w:rsidRDefault="005A537B">
      <w:pPr>
        <w:widowControl/>
        <w:suppressAutoHyphens w:val="0"/>
        <w:autoSpaceDE w:val="0"/>
        <w:textAlignment w:val="auto"/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</w:pPr>
    </w:p>
    <w:p w14:paraId="4B45379A" w14:textId="77777777" w:rsidR="005A537B" w:rsidRDefault="00000000">
      <w:pPr>
        <w:widowControl/>
        <w:numPr>
          <w:ilvl w:val="0"/>
          <w:numId w:val="6"/>
        </w:numPr>
        <w:suppressAutoHyphens w:val="0"/>
        <w:autoSpaceDE w:val="0"/>
        <w:ind w:left="284" w:hanging="284"/>
        <w:textAlignment w:val="auto"/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</w:pPr>
      <w:r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  <w:t>di utilizzare le informazioni a cui ha accesso esclusivamente nei limiti di quanto previsto dalla legge 241 del 1990.</w:t>
      </w:r>
    </w:p>
    <w:p w14:paraId="3972E903" w14:textId="77777777" w:rsidR="005A537B" w:rsidRDefault="005A537B">
      <w:pPr>
        <w:widowControl/>
        <w:suppressAutoHyphens w:val="0"/>
        <w:autoSpaceDE w:val="0"/>
        <w:textAlignment w:val="auto"/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</w:pPr>
    </w:p>
    <w:p w14:paraId="0861D84F" w14:textId="77777777" w:rsidR="005A537B" w:rsidRDefault="005A537B">
      <w:pPr>
        <w:widowControl/>
        <w:suppressAutoHyphens w:val="0"/>
        <w:autoSpaceDE w:val="0"/>
        <w:textAlignment w:val="auto"/>
        <w:rPr>
          <w:rFonts w:ascii="Calibri" w:eastAsia="Times New Roman" w:hAnsi="Calibri" w:cs="Times New Roman"/>
          <w:color w:val="000000"/>
          <w:sz w:val="22"/>
          <w:szCs w:val="22"/>
          <w:lang w:bidi="ar-SA"/>
        </w:rPr>
      </w:pPr>
    </w:p>
    <w:p w14:paraId="2CB3F55D" w14:textId="77777777" w:rsidR="005A537B" w:rsidRDefault="00000000">
      <w:pPr>
        <w:widowControl/>
        <w:numPr>
          <w:ilvl w:val="0"/>
          <w:numId w:val="6"/>
        </w:numPr>
        <w:suppressAutoHyphens w:val="0"/>
        <w:autoSpaceDE w:val="0"/>
        <w:ind w:left="284" w:hanging="284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di voler ricevere riscontro alla presente istanza al seguente indirizzo per le comunicazioni*: </w:t>
      </w:r>
    </w:p>
    <w:p w14:paraId="0ED8C023" w14:textId="77777777" w:rsidR="005A537B" w:rsidRDefault="00000000">
      <w:pPr>
        <w:widowControl/>
        <w:suppressAutoHyphens w:val="0"/>
        <w:autoSpaceDE w:val="0"/>
        <w:ind w:left="284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</w:t>
      </w:r>
    </w:p>
    <w:p w14:paraId="2C4FBFE7" w14:textId="77777777" w:rsidR="005A537B" w:rsidRDefault="005A537B">
      <w:pPr>
        <w:widowControl/>
        <w:suppressAutoHyphens w:val="0"/>
        <w:autoSpaceDE w:val="0"/>
        <w:textAlignment w:val="auto"/>
        <w:rPr>
          <w:rFonts w:ascii="Calibri" w:hAnsi="Calibri"/>
          <w:sz w:val="22"/>
          <w:szCs w:val="22"/>
        </w:rPr>
      </w:pPr>
    </w:p>
    <w:p w14:paraId="0A81DBCF" w14:textId="77777777" w:rsidR="005A537B" w:rsidRDefault="005A537B">
      <w:pPr>
        <w:pStyle w:val="Corpodeltesto2"/>
        <w:shd w:val="clear" w:color="auto" w:fill="auto"/>
        <w:spacing w:line="240" w:lineRule="auto"/>
        <w:ind w:right="-82"/>
        <w:jc w:val="center"/>
        <w:rPr>
          <w:rFonts w:ascii="Calibri" w:hAnsi="Calibri"/>
          <w:sz w:val="22"/>
          <w:szCs w:val="22"/>
        </w:rPr>
      </w:pPr>
    </w:p>
    <w:p w14:paraId="32DA5457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 allega copia del proprio documento d’identità in corso di validità.</w:t>
      </w:r>
    </w:p>
    <w:p w14:paraId="7CE253A9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22"/>
          <w:szCs w:val="22"/>
        </w:rPr>
      </w:pPr>
    </w:p>
    <w:p w14:paraId="11B0743B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(Il documento non va trasmesso se la richiesta è sottoscritta con firma digitale o con altro tipo di firma elettronica qualificata o con firma elettronica avanzata e se inoltrata dal domicilio digitale (PEC-ID). Il documento di identità deve essere allegato anche in caso di trasmissione dell’istanza a mezzo posta elettronica certificata). (Art. 65 del d.lgs.82/2005)</w:t>
      </w:r>
    </w:p>
    <w:p w14:paraId="3967BC66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</w:rPr>
      </w:pPr>
    </w:p>
    <w:p w14:paraId="5BB35B09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(luogo e data)</w:t>
      </w:r>
    </w:p>
    <w:p w14:paraId="0AB85B23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</w:t>
      </w:r>
    </w:p>
    <w:p w14:paraId="5D8D12A6" w14:textId="77777777" w:rsidR="005A537B" w:rsidRDefault="005A537B">
      <w:pPr>
        <w:pStyle w:val="Corpodeltesto3"/>
        <w:shd w:val="clear" w:color="auto" w:fill="auto"/>
        <w:spacing w:after="0" w:line="240" w:lineRule="auto"/>
        <w:ind w:right="-82"/>
        <w:rPr>
          <w:rFonts w:ascii="Calibri" w:hAnsi="Calibri"/>
          <w:sz w:val="22"/>
          <w:szCs w:val="22"/>
        </w:rPr>
      </w:pPr>
    </w:p>
    <w:p w14:paraId="08114858" w14:textId="77777777" w:rsidR="005A537B" w:rsidRDefault="00000000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(firma per esteso leggibile)</w:t>
      </w:r>
    </w:p>
    <w:p w14:paraId="1A1109E0" w14:textId="77777777" w:rsidR="005A537B" w:rsidRDefault="00000000">
      <w:pPr>
        <w:pStyle w:val="Corpodeltesto3"/>
        <w:shd w:val="clear" w:color="auto" w:fill="auto"/>
        <w:spacing w:after="0" w:line="240" w:lineRule="auto"/>
        <w:ind w:left="2836" w:right="-82" w:firstLine="709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</w:t>
      </w:r>
    </w:p>
    <w:p w14:paraId="1AB488CE" w14:textId="77777777" w:rsidR="005A537B" w:rsidRDefault="005A537B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bookmarkStart w:id="0" w:name="bookmark14"/>
    </w:p>
    <w:p w14:paraId="1AF103AE" w14:textId="77777777" w:rsidR="005A537B" w:rsidRDefault="00000000">
      <w:pPr>
        <w:pStyle w:val="Corpodeltesto4"/>
        <w:shd w:val="clear" w:color="auto" w:fill="auto"/>
        <w:spacing w:before="0" w:after="0" w:line="240" w:lineRule="auto"/>
        <w:ind w:right="-82"/>
        <w:jc w:val="both"/>
        <w:rPr>
          <w:rFonts w:ascii="Calibri" w:hAnsi="Calibri"/>
        </w:rPr>
      </w:pPr>
      <w:r>
        <w:rPr>
          <w:rFonts w:ascii="Calibri" w:hAnsi="Calibri"/>
        </w:rPr>
        <w:t>*Dati obbligatori</w:t>
      </w:r>
      <w:bookmarkEnd w:id="0"/>
    </w:p>
    <w:p w14:paraId="2B26F092" w14:textId="77777777" w:rsidR="005A537B" w:rsidRDefault="005A537B">
      <w:pPr>
        <w:pStyle w:val="Corpodeltesto"/>
        <w:shd w:val="clear" w:color="auto" w:fill="auto"/>
        <w:spacing w:line="240" w:lineRule="auto"/>
        <w:ind w:right="-82"/>
        <w:jc w:val="both"/>
        <w:rPr>
          <w:rFonts w:ascii="Calibri" w:hAnsi="Calibri"/>
        </w:rPr>
      </w:pPr>
    </w:p>
    <w:p w14:paraId="0FE7DA06" w14:textId="77777777" w:rsidR="005A537B" w:rsidRDefault="00000000">
      <w:pPr>
        <w:pStyle w:val="Corpodeltesto2"/>
        <w:spacing w:line="240" w:lineRule="auto"/>
        <w:ind w:right="-82"/>
        <w:jc w:val="both"/>
      </w:pPr>
      <w:r>
        <w:rPr>
          <w:rStyle w:val="CorpodeltestoGrassetto"/>
          <w:rFonts w:ascii="Calibri" w:hAnsi="Calibri"/>
          <w:sz w:val="18"/>
          <w:szCs w:val="18"/>
        </w:rPr>
        <w:t xml:space="preserve">(1) </w:t>
      </w:r>
      <w:r>
        <w:rPr>
          <w:rFonts w:ascii="Calibri" w:hAnsi="Calibri"/>
          <w:b w:val="0"/>
          <w:sz w:val="18"/>
          <w:szCs w:val="18"/>
        </w:rPr>
        <w:t xml:space="preserve">Art. 76, D.P.R. n. 445/2000: “Chiunque rilascia dichiarazioni mendaci, forma atti falsi o ne fa uso nei casi previsti dal presente testo unico e punito ai sensi del </w:t>
      </w:r>
      <w:proofErr w:type="gramStart"/>
      <w:r>
        <w:rPr>
          <w:rFonts w:ascii="Calibri" w:hAnsi="Calibri"/>
          <w:b w:val="0"/>
          <w:sz w:val="18"/>
          <w:szCs w:val="18"/>
        </w:rPr>
        <w:t>codice penale</w:t>
      </w:r>
      <w:proofErr w:type="gramEnd"/>
      <w:r>
        <w:rPr>
          <w:rFonts w:ascii="Calibri" w:hAnsi="Calibri"/>
          <w:b w:val="0"/>
          <w:sz w:val="18"/>
          <w:szCs w:val="18"/>
        </w:rPr>
        <w:t xml:space="preserve"> e delle leggi speciali in materia. L’esibizione di un atto contenente dati non rispondenti a verità equivale ad uso di atto falso. Le dichiarazioni sostitutive rese ai sensi degli articoli 46 e 47 e le dichiarazioni rese per conto delle persone indicate nell’art. 4, comma 2, sono considerate come fatte a pubblico ufficiale. Se i reati indicati nei commi 1, 2 e 3 sono commessi per ottenere la nomina ad un pubblico ufficio o l’autorizzazione all’esercizio di una professione o arte, il giudice, nei casi più gravi, può applicare l’interdizione temporanea dai pubblici uffici o dalla professione e arte”.</w:t>
      </w:r>
    </w:p>
    <w:p w14:paraId="4CA3C882" w14:textId="77777777" w:rsidR="005A537B" w:rsidRDefault="005A537B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42500323" w14:textId="77777777" w:rsidR="005A537B" w:rsidRDefault="00000000">
      <w:pPr>
        <w:pStyle w:val="Corpodeltesto2"/>
        <w:spacing w:line="240" w:lineRule="auto"/>
        <w:ind w:right="-82"/>
        <w:jc w:val="both"/>
      </w:pPr>
      <w:bookmarkStart w:id="1" w:name="bookmark15"/>
      <w:r>
        <w:rPr>
          <w:rFonts w:ascii="Calibri" w:hAnsi="Calibri"/>
          <w:sz w:val="18"/>
          <w:szCs w:val="18"/>
        </w:rPr>
        <w:t>Informativa sul trattamento dei dati personali forniti con la richiesta</w:t>
      </w:r>
      <w:bookmarkEnd w:id="1"/>
    </w:p>
    <w:p w14:paraId="12951C60" w14:textId="77777777" w:rsidR="005A537B" w:rsidRDefault="00000000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  <w:bookmarkStart w:id="2" w:name="bookmark16"/>
      <w:r>
        <w:rPr>
          <w:rFonts w:ascii="Calibri" w:hAnsi="Calibri"/>
          <w:b w:val="0"/>
          <w:sz w:val="18"/>
          <w:szCs w:val="18"/>
        </w:rPr>
        <w:t>(ai sensi dell’art. 13 del Regolamento (UE) 2016/679)</w:t>
      </w:r>
    </w:p>
    <w:p w14:paraId="7D6E4D5D" w14:textId="77777777" w:rsidR="005A537B" w:rsidRDefault="005A537B">
      <w:pPr>
        <w:pStyle w:val="Corpodeltesto2"/>
        <w:spacing w:line="240" w:lineRule="auto"/>
        <w:ind w:right="-82"/>
        <w:jc w:val="both"/>
        <w:rPr>
          <w:rFonts w:ascii="Calibri" w:hAnsi="Calibri"/>
          <w:b w:val="0"/>
          <w:sz w:val="18"/>
          <w:szCs w:val="18"/>
        </w:rPr>
      </w:pPr>
    </w:p>
    <w:p w14:paraId="0B9AD55C" w14:textId="77777777" w:rsidR="005A537B" w:rsidRDefault="00000000">
      <w:pPr>
        <w:pStyle w:val="Corpodeltesto3"/>
        <w:shd w:val="clear" w:color="auto" w:fill="auto"/>
        <w:spacing w:after="0" w:line="240" w:lineRule="auto"/>
        <w:ind w:right="-82"/>
        <w:jc w:val="both"/>
        <w:rPr>
          <w:rFonts w:ascii="Calibri" w:hAnsi="Calibri"/>
          <w:sz w:val="18"/>
          <w:szCs w:val="22"/>
        </w:rPr>
      </w:pPr>
      <w:r>
        <w:rPr>
          <w:rFonts w:ascii="Calibri" w:hAnsi="Calibri"/>
          <w:sz w:val="18"/>
          <w:szCs w:val="22"/>
        </w:rPr>
        <w:t>Il sottoscritto è consapevole che i dati personali sono oggetto di trattamento informatico e/o manuale e potranno essere utilizzati esclusivamente per gli adempimenti di legge. I dati saranno trattati dalla Provincia di Varese, in qualità di titolare, nel rispetto delle disposizioni del Regolamento (UE) 2016/679 con le modalità previste nell’informativa completa allegata.</w:t>
      </w:r>
    </w:p>
    <w:p w14:paraId="4DF7E58A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3A2DC509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08ECC550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7E5A35C5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65CDD11B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23DBF378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48180355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5C44AB52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516D41A7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677C8DD7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305A59B5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15303E1D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76CB8B57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79AD7A45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0F38980A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092D6B90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2E842212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1E1BCD34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p w14:paraId="2B9C145D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bookmarkEnd w:id="2"/>
    <w:p w14:paraId="1DC610C6" w14:textId="77777777" w:rsidR="005A537B" w:rsidRDefault="005A537B">
      <w:pPr>
        <w:widowControl/>
        <w:suppressAutoHyphens w:val="0"/>
        <w:autoSpaceDE w:val="0"/>
        <w:textAlignment w:val="auto"/>
        <w:rPr>
          <w:rFonts w:ascii="TimesNewRoman" w:hAnsi="TimesNewRoman" w:cs="TimesNewRoman"/>
          <w:color w:val="515151"/>
          <w:kern w:val="0"/>
          <w:sz w:val="17"/>
          <w:szCs w:val="21"/>
          <w:lang w:eastAsia="it-IT" w:bidi="ar-SA"/>
        </w:rPr>
      </w:pPr>
    </w:p>
    <w:sectPr w:rsidR="005A537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09F2" w14:textId="77777777" w:rsidR="00E12572" w:rsidRDefault="00E12572">
      <w:r>
        <w:separator/>
      </w:r>
    </w:p>
  </w:endnote>
  <w:endnote w:type="continuationSeparator" w:id="0">
    <w:p w14:paraId="0158F44C" w14:textId="77777777" w:rsidR="00E12572" w:rsidRDefault="00E1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4828" w14:textId="77777777" w:rsidR="00000000" w:rsidRDefault="00000000"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5B5BC57" wp14:editId="2806FFDE">
              <wp:simplePos x="0" y="0"/>
              <wp:positionH relativeFrom="page">
                <wp:posOffset>5283202</wp:posOffset>
              </wp:positionH>
              <wp:positionV relativeFrom="page">
                <wp:posOffset>11802746</wp:posOffset>
              </wp:positionV>
              <wp:extent cx="0" cy="0"/>
              <wp:effectExtent l="0" t="0" r="0" b="0"/>
              <wp:wrapNone/>
              <wp:docPr id="1190989109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00D4813" w14:textId="77777777" w:rsidR="00000000" w:rsidRDefault="00000000">
                          <w:pPr>
                            <w:pStyle w:val="Standard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Intestazioneopidipagina395ptNongrassetto"/>
                              <w:rFonts w:eastAsia="Courier New"/>
                            </w:rPr>
                            <w:t>"</w:t>
                          </w: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5BC57" id="_x0000_t202" coordsize="21600,21600" o:spt="202" path="m,l,21600r21600,l21600,xe">
              <v:stroke joinstyle="miter"/>
              <v:path gradientshapeok="t" o:connecttype="rect"/>
            </v:shapetype>
            <v:shape id="Cornice1" o:spid="_x0000_s1027" type="#_x0000_t202" style="position:absolute;margin-left:416pt;margin-top:929.35pt;width:0;height:0;z-index:-25165516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" filled="f" stroked="f">
              <v:textbox style="mso-fit-shape-to-text:t" inset="0,0,0,0">
                <w:txbxContent>
                  <w:p w14:paraId="000D4813" w14:textId="77777777" w:rsidR="00000000" w:rsidRDefault="00000000">
                    <w:pPr>
                      <w:pStyle w:val="Standard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Style w:val="Intestazioneopidipagina395ptNongrassetto"/>
                        <w:rFonts w:eastAsia="Courier New"/>
                      </w:rPr>
                      <w:t>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625AD" w14:textId="77777777" w:rsidR="00E12572" w:rsidRDefault="00E12572">
      <w:r>
        <w:rPr>
          <w:color w:val="000000"/>
        </w:rPr>
        <w:separator/>
      </w:r>
    </w:p>
  </w:footnote>
  <w:footnote w:type="continuationSeparator" w:id="0">
    <w:p w14:paraId="0E854792" w14:textId="77777777" w:rsidR="00E12572" w:rsidRDefault="00E12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BC6B" w14:textId="77777777" w:rsidR="00000000" w:rsidRDefault="00000000"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9DE58D" wp14:editId="317C397A">
              <wp:simplePos x="0" y="0"/>
              <wp:positionH relativeFrom="page">
                <wp:posOffset>7419971</wp:posOffset>
              </wp:positionH>
              <wp:positionV relativeFrom="page">
                <wp:posOffset>3152137</wp:posOffset>
              </wp:positionV>
              <wp:extent cx="0" cy="0"/>
              <wp:effectExtent l="0" t="0" r="0" b="0"/>
              <wp:wrapNone/>
              <wp:docPr id="90929908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F92AC36" w14:textId="77777777" w:rsidR="00000000" w:rsidRDefault="00000000">
                          <w:pPr>
                            <w:pStyle w:val="Standard"/>
                          </w:pPr>
                          <w:r>
                            <w:rPr>
                              <w:rStyle w:val="Intestazioneopidipagina30"/>
                              <w:rFonts w:eastAsia="Courier New"/>
                              <w:b w:val="0"/>
                              <w:bCs w:val="0"/>
                            </w:rPr>
                            <w:t>FAC-SIMILE</w:t>
                          </w: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9DE58D" id="_x0000_t202" coordsize="21600,21600" o:spt="202" path="m,l,21600r21600,l21600,xe">
              <v:stroke joinstyle="miter"/>
              <v:path gradientshapeok="t" o:connecttype="rect"/>
            </v:shapetype>
            <v:shape id="Cornice2" o:spid="_x0000_s1026" type="#_x0000_t202" style="position:absolute;margin-left:584.25pt;margin-top:248.2pt;width:0;height:0;z-index:-25165721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" filled="f" stroked="f">
              <v:textbox style="mso-fit-shape-to-text:t" inset="0,0,0,0">
                <w:txbxContent>
                  <w:p w14:paraId="2F92AC36" w14:textId="77777777" w:rsidR="00000000" w:rsidRDefault="00000000">
                    <w:pPr>
                      <w:pStyle w:val="Standard"/>
                    </w:pPr>
                    <w:r>
                      <w:rPr>
                        <w:rStyle w:val="Intestazioneopidipagina30"/>
                        <w:rFonts w:eastAsia="Courier New"/>
                        <w:b w:val="0"/>
                        <w:bCs w:val="0"/>
                      </w:rPr>
                      <w:t>FAC-SIMILE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53E5B"/>
    <w:multiLevelType w:val="multilevel"/>
    <w:tmpl w:val="F9EA0F88"/>
    <w:styleLink w:val="WW8Num3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CB329EB"/>
    <w:multiLevelType w:val="multilevel"/>
    <w:tmpl w:val="A2CE515A"/>
    <w:styleLink w:val="WW8Num1"/>
    <w:lvl w:ilvl="0"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B15421A"/>
    <w:multiLevelType w:val="multilevel"/>
    <w:tmpl w:val="225C8D2E"/>
    <w:styleLink w:val="WW8Num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32C321A"/>
    <w:multiLevelType w:val="multilevel"/>
    <w:tmpl w:val="AEBE366E"/>
    <w:styleLink w:val="WW8Num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59932111"/>
    <w:multiLevelType w:val="multilevel"/>
    <w:tmpl w:val="86ECA5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2D965D3"/>
    <w:multiLevelType w:val="multilevel"/>
    <w:tmpl w:val="506EE8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25518362">
    <w:abstractNumId w:val="1"/>
  </w:num>
  <w:num w:numId="2" w16cid:durableId="1427532456">
    <w:abstractNumId w:val="3"/>
  </w:num>
  <w:num w:numId="3" w16cid:durableId="217716631">
    <w:abstractNumId w:val="0"/>
  </w:num>
  <w:num w:numId="4" w16cid:durableId="1086610908">
    <w:abstractNumId w:val="2"/>
  </w:num>
  <w:num w:numId="5" w16cid:durableId="2105880797">
    <w:abstractNumId w:val="5"/>
  </w:num>
  <w:num w:numId="6" w16cid:durableId="183054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A537B"/>
    <w:rsid w:val="003D41ED"/>
    <w:rsid w:val="005A537B"/>
    <w:rsid w:val="00A57A10"/>
    <w:rsid w:val="00AE22FB"/>
    <w:rsid w:val="00E1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3200"/>
  <w15:docId w15:val="{6A963380-57CB-43D2-989D-7453ECD1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Mangal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ourier New" w:eastAsia="Courier New" w:hAnsi="Courier New" w:cs="Courier New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2">
    <w:name w:val="Intestazione #2 (2)"/>
    <w:basedOn w:val="Standard"/>
    <w:pPr>
      <w:shd w:val="clear" w:color="auto" w:fill="FFFFFF"/>
      <w:spacing w:before="720" w:line="116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2">
    <w:name w:val="Corpo del testo (2)"/>
    <w:basedOn w:val="Standar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Corpodeltesto3">
    <w:name w:val="Corpo del testo (3)"/>
    <w:basedOn w:val="Standar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">
    <w:name w:val="Corpo del testo (4)"/>
    <w:basedOn w:val="Standard"/>
    <w:pPr>
      <w:shd w:val="clear" w:color="auto" w:fill="FFFFFF"/>
      <w:spacing w:before="78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testazione32">
    <w:name w:val="Intestazione #3 (2)"/>
    <w:basedOn w:val="Standard"/>
    <w:pPr>
      <w:shd w:val="clear" w:color="auto" w:fill="FFFFFF"/>
      <w:spacing w:before="300"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orpodeltesto">
    <w:name w:val="Corpo del testo"/>
    <w:basedOn w:val="Standard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Corpodeltesto5">
    <w:name w:val="Corpo del testo (5)"/>
    <w:basedOn w:val="Standard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it-I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Intestazioneopidipagina3">
    <w:name w:val="Intestazione o piè di pagina (3)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Intestazioneopidipagina395pt">
    <w:name w:val="Intestazione o piè di pagina (3) + 9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Intestazione220">
    <w:name w:val="Intestazione #2 (2)_"/>
    <w:rPr>
      <w:b/>
      <w:bCs/>
      <w:sz w:val="21"/>
      <w:szCs w:val="21"/>
      <w:lang w:bidi="ar-SA"/>
    </w:rPr>
  </w:style>
  <w:style w:type="character" w:customStyle="1" w:styleId="Intestazione22135pt">
    <w:name w:val="Intestazione #2 (2) + 13;5 pt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vertAlign w:val="baseline"/>
      <w:lang w:val="it-IT"/>
    </w:rPr>
  </w:style>
  <w:style w:type="character" w:customStyle="1" w:styleId="Corpodeltesto20">
    <w:name w:val="Corpo del testo (2)_"/>
    <w:rPr>
      <w:b/>
      <w:bCs/>
      <w:sz w:val="21"/>
      <w:szCs w:val="21"/>
      <w:lang w:bidi="ar-SA"/>
    </w:rPr>
  </w:style>
  <w:style w:type="character" w:customStyle="1" w:styleId="Corpodeltesto30">
    <w:name w:val="Corpo del testo (3)_"/>
    <w:rPr>
      <w:lang w:bidi="ar-SA"/>
    </w:rPr>
  </w:style>
  <w:style w:type="character" w:customStyle="1" w:styleId="Corpodeltesto40">
    <w:name w:val="Corpo del testo (4)_"/>
    <w:rPr>
      <w:sz w:val="18"/>
      <w:szCs w:val="18"/>
      <w:lang w:bidi="ar-SA"/>
    </w:rPr>
  </w:style>
  <w:style w:type="character" w:customStyle="1" w:styleId="Intestazione320">
    <w:name w:val="Intestazione #3 (2)_"/>
    <w:rPr>
      <w:b/>
      <w:bCs/>
      <w:sz w:val="15"/>
      <w:szCs w:val="15"/>
      <w:lang w:bidi="ar-SA"/>
    </w:rPr>
  </w:style>
  <w:style w:type="character" w:customStyle="1" w:styleId="Corpodeltesto0">
    <w:name w:val="Corpo del testo_"/>
    <w:rPr>
      <w:sz w:val="15"/>
      <w:szCs w:val="15"/>
      <w:lang w:bidi="ar-SA"/>
    </w:rPr>
  </w:style>
  <w:style w:type="character" w:customStyle="1" w:styleId="Intestazioneopidipagina30">
    <w:name w:val="Intestazione o piè di pagina (3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single"/>
      <w:vertAlign w:val="baseline"/>
      <w:lang w:val="it-IT"/>
    </w:rPr>
  </w:style>
  <w:style w:type="character" w:customStyle="1" w:styleId="CorpodeltestoGrassetto">
    <w:name w:val="Corpo del testo +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it-IT"/>
    </w:rPr>
  </w:style>
  <w:style w:type="character" w:customStyle="1" w:styleId="Corpodeltesto50">
    <w:name w:val="Corpo del testo (5)_"/>
    <w:rPr>
      <w:b/>
      <w:bCs/>
      <w:sz w:val="15"/>
      <w:szCs w:val="15"/>
      <w:lang w:bidi="ar-SA"/>
    </w:rPr>
  </w:style>
  <w:style w:type="character" w:customStyle="1" w:styleId="Intestazioneopidipagina395ptNongrassetto">
    <w:name w:val="Intestazione o piè di pagina (3) + 9;5 pt;Non grassetto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paragraph" w:styleId="Corpotesto">
    <w:name w:val="Body Text"/>
    <w:basedOn w:val="Normale"/>
    <w:pPr>
      <w:widowControl/>
      <w:spacing w:after="120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CorpotestoCarattere">
    <w:name w:val="Corpo testo Carattere"/>
    <w:rPr>
      <w:rFonts w:eastAsia="Times New Roman" w:cs="Times New Roman"/>
      <w:sz w:val="24"/>
      <w:szCs w:val="24"/>
      <w:lang w:eastAsia="ar-SA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kern w:val="3"/>
      <w:sz w:val="16"/>
      <w:szCs w:val="14"/>
      <w:lang w:eastAsia="zh-CN" w:bidi="hi-IN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3888</Characters>
  <Application>Microsoft Office Word</Application>
  <DocSecurity>0</DocSecurity>
  <Lines>32</Lines>
  <Paragraphs>9</Paragraphs>
  <ScaleCrop>false</ScaleCrop>
  <Company>Provincia di Varese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francesca.dagostino</dc:creator>
  <cp:lastModifiedBy>Pietroni Carla</cp:lastModifiedBy>
  <cp:revision>2</cp:revision>
  <dcterms:created xsi:type="dcterms:W3CDTF">2025-02-18T11:01:00Z</dcterms:created>
  <dcterms:modified xsi:type="dcterms:W3CDTF">2025-02-18T11:01:00Z</dcterms:modified>
</cp:coreProperties>
</file>